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530" w:type="dxa"/>
        <w:tblInd w:w="-450" w:type="dxa"/>
        <w:tblBorders>
          <w:top w:val="none" w:sz="0" w:space="0" w:color="auto"/>
          <w:left w:val="none" w:sz="0" w:space="0" w:color="auto"/>
          <w:bottom w:val="single" w:sz="24" w:space="0" w:color="ABBAF7" w:themeColor="accent3" w:themeTint="99"/>
          <w:right w:val="none" w:sz="0" w:space="0" w:color="auto"/>
          <w:insideH w:val="single" w:sz="24" w:space="0" w:color="ABBAF7" w:themeColor="accent3" w:themeTint="9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8767"/>
      </w:tblGrid>
      <w:tr w:rsidR="001F70D7" w14:paraId="60FE2CAA" w14:textId="77777777" w:rsidTr="00407468">
        <w:trPr>
          <w:trHeight w:val="1266"/>
        </w:trPr>
        <w:tc>
          <w:tcPr>
            <w:tcW w:w="1763" w:type="dxa"/>
            <w:vAlign w:val="center"/>
          </w:tcPr>
          <w:p w14:paraId="2760D38F" w14:textId="6AB31532" w:rsidR="001F70D7" w:rsidRDefault="001F70D7" w:rsidP="008D51C8">
            <w:pPr>
              <w:pStyle w:val="NoSpacing"/>
            </w:pPr>
          </w:p>
        </w:tc>
        <w:tc>
          <w:tcPr>
            <w:tcW w:w="8767" w:type="dxa"/>
            <w:vAlign w:val="center"/>
          </w:tcPr>
          <w:p w14:paraId="48A0EF03" w14:textId="46C41053" w:rsidR="001F70D7" w:rsidRPr="008840CA" w:rsidRDefault="00000000" w:rsidP="00B13F15">
            <w:pPr>
              <w:pStyle w:val="Header"/>
            </w:pPr>
            <w:sdt>
              <w:sdtPr>
                <w:id w:val="1428383638"/>
                <w:placeholder>
                  <w:docPart w:val="99D742DD85004559B7D3DCAD7D4973E1"/>
                </w:placeholder>
                <w15:appearance w15:val="hidden"/>
              </w:sdtPr>
              <w:sdtContent>
                <w:r w:rsidR="009C57D7">
                  <w:t>Nils List of Items</w:t>
                </w:r>
              </w:sdtContent>
            </w:sdt>
            <w:r w:rsidR="00B13F15">
              <w:t xml:space="preserve"> </w:t>
            </w:r>
          </w:p>
        </w:tc>
      </w:tr>
    </w:tbl>
    <w:p w14:paraId="12046927" w14:textId="77777777" w:rsidR="00C4638C" w:rsidRDefault="00C4638C" w:rsidP="00806FF3"/>
    <w:tbl>
      <w:tblPr>
        <w:tblStyle w:val="TableGrid"/>
        <w:tblW w:w="5441" w:type="pct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317"/>
        <w:gridCol w:w="7182"/>
        <w:gridCol w:w="307"/>
        <w:gridCol w:w="2152"/>
      </w:tblGrid>
      <w:tr w:rsidR="00D00936" w:rsidRPr="00670058" w14:paraId="758892EF" w14:textId="77777777" w:rsidTr="006B1007">
        <w:trPr>
          <w:trHeight w:val="554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E3E8FC" w:themeFill="accent3" w:themeFillTint="33"/>
            <w:vAlign w:val="center"/>
          </w:tcPr>
          <w:p w14:paraId="3A3426BC" w14:textId="77777777" w:rsidR="00E772B3" w:rsidRPr="00670058" w:rsidRDefault="00000000" w:rsidP="001E0E4E">
            <w:pPr>
              <w:pStyle w:val="Heading1"/>
              <w:jc w:val="left"/>
            </w:pPr>
            <w:sdt>
              <w:sdtPr>
                <w:id w:val="-1557455879"/>
                <w:placeholder>
                  <w:docPart w:val="A3CA6C4661C347CA8421C98265B14C12"/>
                </w:placeholder>
                <w:temporary/>
                <w:showingPlcHdr/>
                <w15:appearance w15:val="hidden"/>
              </w:sdtPr>
              <w:sdtContent>
                <w:r w:rsidR="00E772B3" w:rsidRPr="004077FE">
                  <w:t>Item #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7DBEBA82" w14:textId="77777777" w:rsidR="00E772B3" w:rsidRPr="004077FE" w:rsidRDefault="00000000" w:rsidP="007364A2">
            <w:pPr>
              <w:pStyle w:val="Heading1"/>
              <w:jc w:val="left"/>
            </w:pPr>
            <w:sdt>
              <w:sdtPr>
                <w:id w:val="96376347"/>
                <w:placeholder>
                  <w:docPart w:val="1E8F90E6211147138B20514429514A59"/>
                </w:placeholder>
                <w:showingPlcHdr/>
                <w15:appearance w15:val="hidden"/>
              </w:sdtPr>
              <w:sdtContent>
                <w:r w:rsidR="00B13F15" w:rsidRPr="00B13F15">
                  <w:t>Item name/description</w:t>
                </w:r>
              </w:sdtContent>
            </w:sdt>
            <w:r w:rsidR="00B13F15"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906009E" w14:textId="77777777" w:rsidR="00E772B3" w:rsidRDefault="00E772B3" w:rsidP="00257184">
            <w:pPr>
              <w:pStyle w:val="Heading1"/>
            </w:pPr>
          </w:p>
        </w:tc>
        <w:tc>
          <w:tcPr>
            <w:tcW w:w="982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16527CC0" w14:textId="14CE88D6" w:rsidR="00E772B3" w:rsidRPr="00670058" w:rsidRDefault="009C57D7" w:rsidP="00257184">
            <w:pPr>
              <w:pStyle w:val="Heading1"/>
            </w:pPr>
            <w:r>
              <w:t>Location</w:t>
            </w:r>
          </w:p>
        </w:tc>
      </w:tr>
      <w:tr w:rsidR="00D00936" w:rsidRPr="00846B76" w14:paraId="7A6807C7" w14:textId="77777777" w:rsidTr="006B1007">
        <w:trPr>
          <w:trHeight w:val="753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1379DC14" w14:textId="77777777" w:rsidR="00E772B3" w:rsidRPr="00257184" w:rsidRDefault="00000000" w:rsidP="001E0E4E">
            <w:sdt>
              <w:sdtPr>
                <w:id w:val="1571236392"/>
                <w:placeholder>
                  <w:docPart w:val="08CEF22058264E0D9DB18ACBA9A8B1A0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#1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4FCAB7B" w14:textId="36EFB17C" w:rsidR="00E772B3" w:rsidRPr="00846B76" w:rsidRDefault="00AB0135" w:rsidP="001E0E4E">
            <w:r>
              <w:br/>
            </w:r>
            <w:r>
              <w:br/>
              <w:t>Ecolab EFT Dishwasher with foldable side tables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2C4B5AB6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1E3C777" w14:textId="473F6403" w:rsidR="00E772B3" w:rsidRPr="00846B76" w:rsidRDefault="00AB0135" w:rsidP="00B13F15">
            <w:pPr>
              <w:pStyle w:val="Price"/>
            </w:pPr>
            <w:r>
              <w:t>Dishwashing Room</w:t>
            </w:r>
          </w:p>
        </w:tc>
      </w:tr>
      <w:tr w:rsidR="00D00936" w:rsidRPr="00846B76" w14:paraId="59E5D3C0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3FF5E8C" w14:textId="77777777" w:rsidR="00E772B3" w:rsidRPr="00257184" w:rsidRDefault="00000000" w:rsidP="001E0E4E">
            <w:sdt>
              <w:sdtPr>
                <w:id w:val="-1754036310"/>
                <w:placeholder>
                  <w:docPart w:val="C24A636473804009A064AFDD05E99908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#2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6DAE112" w14:textId="466D9328" w:rsidR="00E772B3" w:rsidRPr="00846B76" w:rsidRDefault="00AB0135" w:rsidP="001E0E4E">
            <w:r>
              <w:t>Manitowoc Ice Machine iT0500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45F962EE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B5513D0" w14:textId="2C19B033" w:rsidR="00E772B3" w:rsidRPr="00846B76" w:rsidRDefault="00AB0135" w:rsidP="00B13F15">
            <w:pPr>
              <w:pStyle w:val="Price"/>
            </w:pPr>
            <w:r>
              <w:t>Server Area</w:t>
            </w:r>
          </w:p>
        </w:tc>
      </w:tr>
      <w:tr w:rsidR="00D00936" w:rsidRPr="00846B76" w14:paraId="3A697824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0F947A3" w14:textId="77777777" w:rsidR="00E772B3" w:rsidRPr="00257184" w:rsidRDefault="00000000" w:rsidP="001E0E4E">
            <w:sdt>
              <w:sdtPr>
                <w:id w:val="1675677708"/>
                <w:placeholder>
                  <w:docPart w:val="8EF13535319E46E3A1C1AF770ED327BA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#3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63E1EB7" w14:textId="71DBD9D4" w:rsidR="00E772B3" w:rsidRPr="00846B76" w:rsidRDefault="00AB0135" w:rsidP="001E0E4E">
            <w:r>
              <w:t>Toastmaster Electric Griddle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282D3EE7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AD2F763" w14:textId="36E052E6" w:rsidR="00E772B3" w:rsidRPr="00846B76" w:rsidRDefault="00AB0135" w:rsidP="00B13F15">
            <w:pPr>
              <w:pStyle w:val="Price"/>
            </w:pPr>
            <w:r>
              <w:t>Kitchen</w:t>
            </w:r>
          </w:p>
        </w:tc>
      </w:tr>
      <w:tr w:rsidR="00D00936" w:rsidRPr="00846B76" w14:paraId="1F227A6F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7B32DB8F" w14:textId="77777777" w:rsidR="00E772B3" w:rsidRPr="00257184" w:rsidRDefault="00000000" w:rsidP="001E0E4E">
            <w:sdt>
              <w:sdtPr>
                <w:id w:val="-1468967892"/>
                <w:placeholder>
                  <w:docPart w:val="57398675E60F4A4495FAF1D88B0A401E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#4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91DFF06" w14:textId="618FFB2C" w:rsidR="00E772B3" w:rsidRDefault="00AB0135" w:rsidP="00295D03">
            <w:pPr>
              <w:ind w:right="-280"/>
            </w:pPr>
            <w:r>
              <w:t>Avantco Electric Fryer EF 40-208-3 40 lbs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3ECD6F9B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A3F72C2" w14:textId="6A6A0C0A" w:rsidR="00E772B3" w:rsidRPr="00846B76" w:rsidRDefault="00AB0135" w:rsidP="00F4570E">
            <w:pPr>
              <w:spacing w:before="120"/>
              <w:jc w:val="center"/>
            </w:pPr>
            <w:r>
              <w:t>Kitchen</w:t>
            </w:r>
          </w:p>
        </w:tc>
      </w:tr>
      <w:tr w:rsidR="00D00936" w:rsidRPr="00846B76" w14:paraId="742152F8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8BFB4C4" w14:textId="77777777" w:rsidR="00E772B3" w:rsidRPr="00257184" w:rsidRDefault="00000000" w:rsidP="001E0E4E">
            <w:sdt>
              <w:sdtPr>
                <w:id w:val="-1996099991"/>
                <w:placeholder>
                  <w:docPart w:val="9389C283044B4D79A6BD6514D3A29882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#5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D867EC6" w14:textId="12FD2FC4" w:rsidR="00E772B3" w:rsidRPr="00846B76" w:rsidRDefault="00AB0135" w:rsidP="001E0E4E">
            <w:r>
              <w:t>Convection Oven Platinum Series Half Size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BBA34EA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18CDDAE" w14:textId="1E06A0B3" w:rsidR="00E772B3" w:rsidRPr="00846B76" w:rsidRDefault="00AB0135" w:rsidP="00F4570E">
            <w:pPr>
              <w:spacing w:before="120"/>
              <w:jc w:val="center"/>
            </w:pPr>
            <w:r>
              <w:t>Kitchen</w:t>
            </w:r>
          </w:p>
        </w:tc>
      </w:tr>
      <w:tr w:rsidR="00D00936" w:rsidRPr="00846B76" w14:paraId="77D36CEC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3D78F07A" w14:textId="77777777" w:rsidR="00E772B3" w:rsidRPr="00257184" w:rsidRDefault="00000000" w:rsidP="001E0E4E">
            <w:sdt>
              <w:sdtPr>
                <w:id w:val="-1392177930"/>
                <w:placeholder>
                  <w:docPart w:val="CBBA9611B7444B588AC7B53D1363882A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#6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3AE3FE0" w14:textId="1A404D8E" w:rsidR="00E772B3" w:rsidRPr="00846B76" w:rsidRDefault="00AB0135" w:rsidP="001E0E4E">
            <w:r>
              <w:t xml:space="preserve">Kratos 28W-203 Electric Steam Table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2ED56020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AD566BE" w14:textId="276A4C41" w:rsidR="00E772B3" w:rsidRPr="00846B76" w:rsidRDefault="00AB0135" w:rsidP="00F4570E">
            <w:pPr>
              <w:spacing w:before="120"/>
              <w:jc w:val="center"/>
            </w:pPr>
            <w:r>
              <w:t>Kitchen</w:t>
            </w:r>
          </w:p>
        </w:tc>
      </w:tr>
      <w:tr w:rsidR="00D00936" w:rsidRPr="00846B76" w14:paraId="060151BF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5069B24" w14:textId="77777777" w:rsidR="00E772B3" w:rsidRPr="00257184" w:rsidRDefault="00000000" w:rsidP="001E0E4E">
            <w:sdt>
              <w:sdtPr>
                <w:id w:val="1118416718"/>
                <w:placeholder>
                  <w:docPart w:val="5AE731FDF43B4A97A92F5E38E64328EB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#7</w:t>
                </w:r>
                <w:r w:rsidR="00B13F15">
                  <w:t xml:space="preserve"> 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97A5BDD" w14:textId="46C841F8" w:rsidR="00E772B3" w:rsidRPr="00846B76" w:rsidRDefault="00AB0135" w:rsidP="001E0E4E">
            <w:r>
              <w:t>Victory Top Mount Freezer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623186F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B6D2A6C" w14:textId="49C6FD30" w:rsidR="00E772B3" w:rsidRPr="00846B76" w:rsidRDefault="00932F0A" w:rsidP="00F4570E">
            <w:pPr>
              <w:spacing w:before="120"/>
              <w:jc w:val="center"/>
            </w:pPr>
            <w:r>
              <w:t>Prep Room</w:t>
            </w:r>
          </w:p>
        </w:tc>
      </w:tr>
      <w:tr w:rsidR="00D00936" w:rsidRPr="00846B76" w14:paraId="41B4800D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7BA9BE10" w14:textId="77777777" w:rsidR="00E772B3" w:rsidRPr="00257184" w:rsidRDefault="00000000" w:rsidP="001E0E4E">
            <w:sdt>
              <w:sdtPr>
                <w:id w:val="1867330974"/>
                <w:placeholder>
                  <w:docPart w:val="60DCB9E84BEF458091C289BB797EA117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#8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9ED5610" w14:textId="7C1A6AC9" w:rsidR="00E772B3" w:rsidRPr="00846B76" w:rsidRDefault="00AB0135" w:rsidP="001E0E4E">
            <w:r>
              <w:t>Turbo Air Solid Door Refrigerator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10B6D2A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E67DDCB" w14:textId="40A8105A" w:rsidR="00E772B3" w:rsidRPr="00846B76" w:rsidRDefault="00610728" w:rsidP="00F4570E">
            <w:pPr>
              <w:spacing w:before="120"/>
              <w:jc w:val="center"/>
            </w:pPr>
            <w:r>
              <w:t>Kitchen</w:t>
            </w:r>
          </w:p>
        </w:tc>
      </w:tr>
      <w:tr w:rsidR="00D00936" w:rsidRPr="00846B76" w14:paraId="6CB529C3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44A13B41" w14:textId="77777777" w:rsidR="00E772B3" w:rsidRPr="00257184" w:rsidRDefault="00000000" w:rsidP="001E0E4E">
            <w:sdt>
              <w:sdtPr>
                <w:id w:val="-925028935"/>
                <w:placeholder>
                  <w:docPart w:val="2E228B50C439428696631CFDD154CAB5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#9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86AFFDB" w14:textId="6C5DD014" w:rsidR="00E772B3" w:rsidRPr="00846B76" w:rsidRDefault="00AB0135" w:rsidP="001E0E4E">
            <w:r>
              <w:t xml:space="preserve">True T-Series Solid Door Refrigerator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3BE66D32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1F7DBBA" w14:textId="2F761809" w:rsidR="00E772B3" w:rsidRPr="00846B76" w:rsidRDefault="00932F0A" w:rsidP="00F4570E">
            <w:pPr>
              <w:spacing w:before="120"/>
              <w:jc w:val="center"/>
            </w:pPr>
            <w:r>
              <w:t>Kitchen</w:t>
            </w:r>
          </w:p>
        </w:tc>
      </w:tr>
      <w:tr w:rsidR="008D51C8" w:rsidRPr="00846B76" w14:paraId="4455E6A9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700AC613" w14:textId="1071EDAF" w:rsidR="008D51C8" w:rsidRDefault="008D51C8" w:rsidP="001E0E4E">
            <w:r>
              <w:t>Item #10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85DBD5D" w14:textId="1EB5B107" w:rsidR="008D51C8" w:rsidRDefault="00932F0A" w:rsidP="001E0E4E">
            <w:r>
              <w:t xml:space="preserve">Solid Two Door Refrigerator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F36795D" w14:textId="77777777" w:rsidR="008D51C8" w:rsidRPr="00846B76" w:rsidRDefault="008D51C8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7DAEA29" w14:textId="6494CAAA" w:rsidR="008D51C8" w:rsidRPr="00846B76" w:rsidRDefault="00610728" w:rsidP="00F4570E">
            <w:pPr>
              <w:spacing w:before="120"/>
              <w:jc w:val="center"/>
            </w:pPr>
            <w:r>
              <w:t>Prep Room</w:t>
            </w:r>
          </w:p>
        </w:tc>
      </w:tr>
      <w:tr w:rsidR="008D51C8" w:rsidRPr="00846B76" w14:paraId="0C40AB1B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5B47AEB" w14:textId="00D108F9" w:rsidR="008D51C8" w:rsidRDefault="008D51C8" w:rsidP="001E0E4E">
            <w:r>
              <w:t>Item# 11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7DC74BE" w14:textId="16B852D2" w:rsidR="008D51C8" w:rsidRDefault="008D51C8" w:rsidP="001E0E4E">
            <w:r>
              <w:t xml:space="preserve">True Food Prep Table  with Refrigerant Unit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3F778207" w14:textId="77777777" w:rsidR="008D51C8" w:rsidRPr="00846B76" w:rsidRDefault="008D51C8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6C41AAF" w14:textId="365661D6" w:rsidR="008D51C8" w:rsidRPr="00846B76" w:rsidRDefault="00610728" w:rsidP="00F4570E">
            <w:pPr>
              <w:spacing w:before="120"/>
              <w:jc w:val="center"/>
            </w:pPr>
            <w:r>
              <w:t>Kitchen</w:t>
            </w:r>
          </w:p>
        </w:tc>
      </w:tr>
      <w:tr w:rsidR="008D51C8" w:rsidRPr="00846B76" w14:paraId="03558B63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3ADF1AA4" w14:textId="09F8E09A" w:rsidR="008D51C8" w:rsidRDefault="008D51C8" w:rsidP="001E0E4E">
            <w:r>
              <w:t>Item #12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C0DD1A2" w14:textId="1298D97A" w:rsidR="008D51C8" w:rsidRDefault="008D51C8" w:rsidP="001E0E4E">
            <w:r>
              <w:t>Norlake Undercounter / Worktable  Refrigerator / Freezer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592FF556" w14:textId="77777777" w:rsidR="008D51C8" w:rsidRPr="00846B76" w:rsidRDefault="008D51C8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FE3DB01" w14:textId="2AF42A75" w:rsidR="00610728" w:rsidRPr="00846B76" w:rsidRDefault="00610728" w:rsidP="00610728">
            <w:pPr>
              <w:spacing w:before="120"/>
              <w:jc w:val="center"/>
            </w:pPr>
            <w:r>
              <w:t>Kitchen</w:t>
            </w:r>
          </w:p>
        </w:tc>
      </w:tr>
      <w:tr w:rsidR="008D51C8" w:rsidRPr="00846B76" w14:paraId="22DB58D3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5C4771C5" w14:textId="2FBF07EA" w:rsidR="008D51C8" w:rsidRDefault="008D51C8" w:rsidP="001E0E4E">
            <w:r>
              <w:t>Item #13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BE46C1B" w14:textId="5AA6D4E9" w:rsidR="008D51C8" w:rsidRDefault="00932F0A" w:rsidP="001E0E4E">
            <w:r>
              <w:t xml:space="preserve">48 inch Chef base Refrigerator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451423F8" w14:textId="77777777" w:rsidR="008D51C8" w:rsidRPr="00846B76" w:rsidRDefault="008D51C8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0B4CAF8" w14:textId="57C3C9B1" w:rsidR="008D51C8" w:rsidRPr="00846B76" w:rsidRDefault="00610728" w:rsidP="00F4570E">
            <w:pPr>
              <w:spacing w:before="120"/>
              <w:jc w:val="center"/>
            </w:pPr>
            <w:r>
              <w:t>Kitchen</w:t>
            </w:r>
          </w:p>
        </w:tc>
      </w:tr>
      <w:tr w:rsidR="00610728" w:rsidRPr="00846B76" w14:paraId="212029C2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12776815" w14:textId="6CF3381A" w:rsidR="00610728" w:rsidRDefault="00B36FD6" w:rsidP="001E0E4E">
            <w:r>
              <w:lastRenderedPageBreak/>
              <w:t>Item #14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9E0A741" w14:textId="4A7300D5" w:rsidR="00610728" w:rsidRPr="00670058" w:rsidRDefault="009E518A" w:rsidP="001E0E4E">
            <w:r>
              <w:t>Storage Shelve</w:t>
            </w:r>
            <w:r w:rsidR="00B36FD6">
              <w:t>s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A7D0FE1" w14:textId="77777777" w:rsidR="00610728" w:rsidRPr="00846B76" w:rsidRDefault="00610728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AD6E51B" w14:textId="77777777" w:rsidR="00610728" w:rsidRDefault="00610728" w:rsidP="00F4570E">
            <w:pPr>
              <w:jc w:val="center"/>
            </w:pPr>
          </w:p>
        </w:tc>
      </w:tr>
      <w:tr w:rsidR="00610728" w:rsidRPr="00846B76" w14:paraId="19CA482D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21DA0ABE" w14:textId="3AAAF6B4" w:rsidR="00610728" w:rsidRDefault="00B36FD6" w:rsidP="001E0E4E">
            <w:r>
              <w:t>Item #15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4DAD5EB" w14:textId="059D04D9" w:rsidR="00610728" w:rsidRPr="00670058" w:rsidRDefault="00B36FD6" w:rsidP="001E0E4E">
            <w:r>
              <w:t>Prep Tables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A4D695F" w14:textId="77777777" w:rsidR="00610728" w:rsidRPr="00846B76" w:rsidRDefault="00610728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26D0228D" w14:textId="77777777" w:rsidR="00610728" w:rsidRDefault="00610728" w:rsidP="00F4570E">
            <w:pPr>
              <w:jc w:val="center"/>
            </w:pPr>
          </w:p>
        </w:tc>
      </w:tr>
      <w:tr w:rsidR="00610728" w:rsidRPr="00846B76" w14:paraId="4DE7425D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32E991BD" w14:textId="127D7F5D" w:rsidR="00610728" w:rsidRDefault="00B36FD6" w:rsidP="001E0E4E">
            <w:r>
              <w:t>Itwm # 16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588D05C" w14:textId="431A7986" w:rsidR="00610728" w:rsidRPr="00670058" w:rsidRDefault="00B36FD6" w:rsidP="001E0E4E">
            <w:r>
              <w:t>Drip Shelves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2CAE24F3" w14:textId="77777777" w:rsidR="00610728" w:rsidRPr="00846B76" w:rsidRDefault="00610728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2FCC5BB7" w14:textId="7C1EC324" w:rsidR="00610728" w:rsidRDefault="00B36FD6" w:rsidP="00F4570E">
            <w:pPr>
              <w:jc w:val="center"/>
            </w:pPr>
            <w:r>
              <w:t>Dish Room</w:t>
            </w:r>
          </w:p>
        </w:tc>
      </w:tr>
      <w:tr w:rsidR="00610728" w:rsidRPr="00846B76" w14:paraId="0D8557CC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18171F5D" w14:textId="77777777" w:rsidR="00610728" w:rsidRDefault="00610728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A1AEDFA" w14:textId="77777777" w:rsidR="00610728" w:rsidRPr="00670058" w:rsidRDefault="00610728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6287CB2" w14:textId="77777777" w:rsidR="00610728" w:rsidRPr="00846B76" w:rsidRDefault="00610728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A446937" w14:textId="77777777" w:rsidR="00610728" w:rsidRDefault="00610728" w:rsidP="00F4570E">
            <w:pPr>
              <w:jc w:val="center"/>
            </w:pPr>
          </w:p>
        </w:tc>
      </w:tr>
      <w:tr w:rsidR="00610728" w:rsidRPr="00846B76" w14:paraId="4D837418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7938E760" w14:textId="77777777" w:rsidR="00610728" w:rsidRDefault="00610728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7113BB9" w14:textId="77777777" w:rsidR="00610728" w:rsidRPr="00670058" w:rsidRDefault="00610728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B2CE6C7" w14:textId="77777777" w:rsidR="00610728" w:rsidRPr="00846B76" w:rsidRDefault="00610728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49E071B" w14:textId="77777777" w:rsidR="00610728" w:rsidRDefault="00610728" w:rsidP="00F4570E">
            <w:pPr>
              <w:jc w:val="center"/>
            </w:pPr>
          </w:p>
        </w:tc>
      </w:tr>
      <w:tr w:rsidR="008D51C8" w:rsidRPr="00846B76" w14:paraId="3719912A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508E7749" w14:textId="77777777" w:rsidR="008D51C8" w:rsidRDefault="008D51C8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4830F41" w14:textId="77777777" w:rsidR="008D51C8" w:rsidRPr="00670058" w:rsidRDefault="008D51C8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32ECDB06" w14:textId="77777777" w:rsidR="008D51C8" w:rsidRPr="00846B76" w:rsidRDefault="008D51C8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39B47AD" w14:textId="77777777" w:rsidR="008D51C8" w:rsidRDefault="008D51C8" w:rsidP="00F4570E">
            <w:pPr>
              <w:jc w:val="center"/>
            </w:pPr>
          </w:p>
        </w:tc>
      </w:tr>
      <w:tr w:rsidR="00D00936" w:rsidRPr="00846B76" w14:paraId="48EFCF84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7D100AB5" w14:textId="678E87C8" w:rsidR="00E772B3" w:rsidRPr="00257184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B77BF1B" w14:textId="77777777" w:rsidR="00E772B3" w:rsidRPr="00670058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BEB6AAA" w14:textId="77777777" w:rsidR="00E772B3" w:rsidRPr="00846B76" w:rsidRDefault="00E772B3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A284CD6" w14:textId="77777777" w:rsidR="00E772B3" w:rsidRDefault="00E772B3" w:rsidP="00F4570E">
            <w:pPr>
              <w:jc w:val="center"/>
            </w:pPr>
          </w:p>
          <w:p w14:paraId="4167DF56" w14:textId="77777777" w:rsidR="00686E42" w:rsidRPr="00846B76" w:rsidRDefault="00686E42" w:rsidP="00686E42"/>
        </w:tc>
      </w:tr>
    </w:tbl>
    <w:p w14:paraId="32F8DCA9" w14:textId="77777777" w:rsidR="00CE6104" w:rsidRDefault="00CE6104" w:rsidP="00E677FE">
      <w:pPr>
        <w:spacing w:after="0"/>
        <w:rPr>
          <w:sz w:val="12"/>
          <w:szCs w:val="16"/>
        </w:rPr>
      </w:pPr>
    </w:p>
    <w:p w14:paraId="7DA8B7FF" w14:textId="77777777" w:rsidR="008D51C8" w:rsidRDefault="008D51C8" w:rsidP="00E677FE">
      <w:pPr>
        <w:spacing w:after="0"/>
        <w:rPr>
          <w:sz w:val="12"/>
          <w:szCs w:val="16"/>
        </w:rPr>
      </w:pPr>
    </w:p>
    <w:p w14:paraId="716105E6" w14:textId="506BA3E0" w:rsidR="008D51C8" w:rsidRDefault="008D51C8" w:rsidP="00E677FE">
      <w:pPr>
        <w:spacing w:after="0"/>
        <w:rPr>
          <w:sz w:val="12"/>
          <w:szCs w:val="16"/>
        </w:rPr>
      </w:pPr>
    </w:p>
    <w:sectPr w:rsidR="008D51C8" w:rsidSect="00686E42">
      <w:pgSz w:w="12240" w:h="15840"/>
      <w:pgMar w:top="1440" w:right="1080" w:bottom="1440" w:left="108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FF587" w14:textId="77777777" w:rsidR="00953749" w:rsidRDefault="00953749" w:rsidP="00650259">
      <w:pPr>
        <w:spacing w:after="0" w:line="240" w:lineRule="auto"/>
      </w:pPr>
      <w:r>
        <w:separator/>
      </w:r>
    </w:p>
  </w:endnote>
  <w:endnote w:type="continuationSeparator" w:id="0">
    <w:p w14:paraId="07ECC9F0" w14:textId="77777777" w:rsidR="00953749" w:rsidRDefault="0095374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B8C03F-E675-4272-99FA-2B8FE04024B1}"/>
    <w:embedBold r:id="rId2" w:fontKey="{39C92AEF-44F1-43AF-B620-B6EC249AF6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B70E840-5C38-4A5E-BBDD-63D3287FDA6B}"/>
    <w:embedBold r:id="rId4" w:fontKey="{40F7812B-8C40-4644-B0E5-649125850765}"/>
    <w:embedItalic r:id="rId5" w:fontKey="{9F2FB6D3-511A-4BF3-B936-CE162D2C50B2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7590329-B4A6-41DE-930D-C6D49F02AF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DD853" w14:textId="77777777" w:rsidR="00953749" w:rsidRDefault="00953749" w:rsidP="00650259">
      <w:pPr>
        <w:spacing w:after="0" w:line="240" w:lineRule="auto"/>
      </w:pPr>
      <w:r>
        <w:separator/>
      </w:r>
    </w:p>
  </w:footnote>
  <w:footnote w:type="continuationSeparator" w:id="0">
    <w:p w14:paraId="6238D361" w14:textId="77777777" w:rsidR="00953749" w:rsidRDefault="00953749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8749064">
    <w:abstractNumId w:val="11"/>
  </w:num>
  <w:num w:numId="2" w16cid:durableId="528228305">
    <w:abstractNumId w:val="7"/>
  </w:num>
  <w:num w:numId="3" w16cid:durableId="1790394981">
    <w:abstractNumId w:val="15"/>
  </w:num>
  <w:num w:numId="4" w16cid:durableId="895355981">
    <w:abstractNumId w:val="12"/>
  </w:num>
  <w:num w:numId="5" w16cid:durableId="573440900">
    <w:abstractNumId w:val="13"/>
  </w:num>
  <w:num w:numId="6" w16cid:durableId="906837300">
    <w:abstractNumId w:val="19"/>
  </w:num>
  <w:num w:numId="7" w16cid:durableId="43020774">
    <w:abstractNumId w:val="6"/>
  </w:num>
  <w:num w:numId="8" w16cid:durableId="1929194051">
    <w:abstractNumId w:val="10"/>
  </w:num>
  <w:num w:numId="9" w16cid:durableId="1294289569">
    <w:abstractNumId w:val="17"/>
  </w:num>
  <w:num w:numId="10" w16cid:durableId="1147285490">
    <w:abstractNumId w:val="1"/>
  </w:num>
  <w:num w:numId="11" w16cid:durableId="535774099">
    <w:abstractNumId w:val="5"/>
  </w:num>
  <w:num w:numId="12" w16cid:durableId="1754625213">
    <w:abstractNumId w:val="0"/>
  </w:num>
  <w:num w:numId="13" w16cid:durableId="1269852706">
    <w:abstractNumId w:val="2"/>
  </w:num>
  <w:num w:numId="14" w16cid:durableId="548995771">
    <w:abstractNumId w:val="9"/>
  </w:num>
  <w:num w:numId="15" w16cid:durableId="484973478">
    <w:abstractNumId w:val="8"/>
  </w:num>
  <w:num w:numId="16" w16cid:durableId="1042439581">
    <w:abstractNumId w:val="16"/>
  </w:num>
  <w:num w:numId="17" w16cid:durableId="91246380">
    <w:abstractNumId w:val="3"/>
  </w:num>
  <w:num w:numId="18" w16cid:durableId="464080243">
    <w:abstractNumId w:val="21"/>
  </w:num>
  <w:num w:numId="19" w16cid:durableId="1561942141">
    <w:abstractNumId w:val="18"/>
  </w:num>
  <w:num w:numId="20" w16cid:durableId="1948654103">
    <w:abstractNumId w:val="14"/>
  </w:num>
  <w:num w:numId="21" w16cid:durableId="1631935028">
    <w:abstractNumId w:val="20"/>
  </w:num>
  <w:num w:numId="22" w16cid:durableId="141238396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D7"/>
    <w:rsid w:val="00052382"/>
    <w:rsid w:val="0006568A"/>
    <w:rsid w:val="00076F0F"/>
    <w:rsid w:val="00084253"/>
    <w:rsid w:val="000B3110"/>
    <w:rsid w:val="000D1F49"/>
    <w:rsid w:val="000D5100"/>
    <w:rsid w:val="00140E5C"/>
    <w:rsid w:val="001727CA"/>
    <w:rsid w:val="00194B0D"/>
    <w:rsid w:val="001979D3"/>
    <w:rsid w:val="001A0C64"/>
    <w:rsid w:val="001B5EEE"/>
    <w:rsid w:val="001E0E4E"/>
    <w:rsid w:val="001F0608"/>
    <w:rsid w:val="001F70D7"/>
    <w:rsid w:val="00257184"/>
    <w:rsid w:val="00290F5E"/>
    <w:rsid w:val="00295D03"/>
    <w:rsid w:val="002C09FD"/>
    <w:rsid w:val="002C16BD"/>
    <w:rsid w:val="002C56E6"/>
    <w:rsid w:val="002E5B69"/>
    <w:rsid w:val="00305A0F"/>
    <w:rsid w:val="00312469"/>
    <w:rsid w:val="00315DD1"/>
    <w:rsid w:val="003379ED"/>
    <w:rsid w:val="00343DF9"/>
    <w:rsid w:val="00361E11"/>
    <w:rsid w:val="003A2B3D"/>
    <w:rsid w:val="003B4744"/>
    <w:rsid w:val="003B575D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87D2D"/>
    <w:rsid w:val="004A21A6"/>
    <w:rsid w:val="004D56EA"/>
    <w:rsid w:val="004D5D62"/>
    <w:rsid w:val="00504419"/>
    <w:rsid w:val="005112D0"/>
    <w:rsid w:val="00561E21"/>
    <w:rsid w:val="00577E06"/>
    <w:rsid w:val="005A3BF7"/>
    <w:rsid w:val="005B65D4"/>
    <w:rsid w:val="005D6CC7"/>
    <w:rsid w:val="005E33F3"/>
    <w:rsid w:val="005F2035"/>
    <w:rsid w:val="005F7990"/>
    <w:rsid w:val="0060646A"/>
    <w:rsid w:val="00610728"/>
    <w:rsid w:val="0063739C"/>
    <w:rsid w:val="00644FC8"/>
    <w:rsid w:val="00650259"/>
    <w:rsid w:val="00651C81"/>
    <w:rsid w:val="00670058"/>
    <w:rsid w:val="00680B70"/>
    <w:rsid w:val="00684E43"/>
    <w:rsid w:val="00686E42"/>
    <w:rsid w:val="006B1007"/>
    <w:rsid w:val="006E62D8"/>
    <w:rsid w:val="00713D1C"/>
    <w:rsid w:val="00720229"/>
    <w:rsid w:val="00732B16"/>
    <w:rsid w:val="0073326A"/>
    <w:rsid w:val="007364A2"/>
    <w:rsid w:val="00770F25"/>
    <w:rsid w:val="00784EEA"/>
    <w:rsid w:val="007A35A8"/>
    <w:rsid w:val="007A76BA"/>
    <w:rsid w:val="007B0A85"/>
    <w:rsid w:val="007B3736"/>
    <w:rsid w:val="007C6A52"/>
    <w:rsid w:val="007E244E"/>
    <w:rsid w:val="00806FF3"/>
    <w:rsid w:val="0082043E"/>
    <w:rsid w:val="008840CA"/>
    <w:rsid w:val="008D51C8"/>
    <w:rsid w:val="008E203A"/>
    <w:rsid w:val="008F7F42"/>
    <w:rsid w:val="0091229C"/>
    <w:rsid w:val="00932F0A"/>
    <w:rsid w:val="00940E73"/>
    <w:rsid w:val="00953749"/>
    <w:rsid w:val="00964B99"/>
    <w:rsid w:val="00976D36"/>
    <w:rsid w:val="0098597D"/>
    <w:rsid w:val="00987C52"/>
    <w:rsid w:val="009C57D7"/>
    <w:rsid w:val="009E518A"/>
    <w:rsid w:val="009F619A"/>
    <w:rsid w:val="009F6DDE"/>
    <w:rsid w:val="00A23302"/>
    <w:rsid w:val="00A2486D"/>
    <w:rsid w:val="00A370A8"/>
    <w:rsid w:val="00A51B9A"/>
    <w:rsid w:val="00A60442"/>
    <w:rsid w:val="00A774AB"/>
    <w:rsid w:val="00A80B24"/>
    <w:rsid w:val="00A866BF"/>
    <w:rsid w:val="00AA4CBF"/>
    <w:rsid w:val="00AB0135"/>
    <w:rsid w:val="00AB0BCC"/>
    <w:rsid w:val="00AE5575"/>
    <w:rsid w:val="00B13F15"/>
    <w:rsid w:val="00B160CA"/>
    <w:rsid w:val="00B36FD6"/>
    <w:rsid w:val="00B50E3E"/>
    <w:rsid w:val="00B54015"/>
    <w:rsid w:val="00B60DB0"/>
    <w:rsid w:val="00B620F4"/>
    <w:rsid w:val="00B86837"/>
    <w:rsid w:val="00BD4753"/>
    <w:rsid w:val="00BD5CB1"/>
    <w:rsid w:val="00BE62EE"/>
    <w:rsid w:val="00C003BA"/>
    <w:rsid w:val="00C27FAC"/>
    <w:rsid w:val="00C4638C"/>
    <w:rsid w:val="00C46878"/>
    <w:rsid w:val="00C72268"/>
    <w:rsid w:val="00CB4A51"/>
    <w:rsid w:val="00CD4532"/>
    <w:rsid w:val="00CD47B0"/>
    <w:rsid w:val="00CE4AE6"/>
    <w:rsid w:val="00CE5C3A"/>
    <w:rsid w:val="00CE6104"/>
    <w:rsid w:val="00CE7918"/>
    <w:rsid w:val="00CF3542"/>
    <w:rsid w:val="00D00936"/>
    <w:rsid w:val="00D16163"/>
    <w:rsid w:val="00D351C6"/>
    <w:rsid w:val="00D50D20"/>
    <w:rsid w:val="00D91443"/>
    <w:rsid w:val="00DA6538"/>
    <w:rsid w:val="00DB3FAD"/>
    <w:rsid w:val="00DC0786"/>
    <w:rsid w:val="00E54F98"/>
    <w:rsid w:val="00E61C09"/>
    <w:rsid w:val="00E677FE"/>
    <w:rsid w:val="00E772B3"/>
    <w:rsid w:val="00EB3B58"/>
    <w:rsid w:val="00EC7359"/>
    <w:rsid w:val="00EE2FDF"/>
    <w:rsid w:val="00EE3054"/>
    <w:rsid w:val="00F00606"/>
    <w:rsid w:val="00F01256"/>
    <w:rsid w:val="00F0308A"/>
    <w:rsid w:val="00F03B3E"/>
    <w:rsid w:val="00F25044"/>
    <w:rsid w:val="00F30DAA"/>
    <w:rsid w:val="00F4570E"/>
    <w:rsid w:val="00F72467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3210BE"/>
  <w15:chartTrackingRefBased/>
  <w15:docId w15:val="{936A8F9C-6713-4D0F-AB1D-F32B46DB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A2B3D"/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Price">
    <w:name w:val="Price"/>
    <w:basedOn w:val="Normal"/>
    <w:uiPriority w:val="1"/>
    <w:qFormat/>
    <w:rsid w:val="00B13F15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oyl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9D742DD85004559B7D3DCAD7D497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23982-4DB0-4E80-AB46-5DBB77711504}"/>
      </w:docPartPr>
      <w:docPartBody>
        <w:p w:rsidR="00000000" w:rsidRDefault="00000000">
          <w:pPr>
            <w:pStyle w:val="99D742DD85004559B7D3DCAD7D4973E1"/>
          </w:pPr>
          <w:r w:rsidRPr="00B13F15">
            <w:t>BALSAM ELEMENTARY Charity Auction</w:t>
          </w:r>
        </w:p>
      </w:docPartBody>
    </w:docPart>
    <w:docPart>
      <w:docPartPr>
        <w:name w:val="A3CA6C4661C347CA8421C98265B14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0DEAF-0493-4F6C-8CA2-FCD5110C6407}"/>
      </w:docPartPr>
      <w:docPartBody>
        <w:p w:rsidR="00000000" w:rsidRDefault="00000000">
          <w:pPr>
            <w:pStyle w:val="A3CA6C4661C347CA8421C98265B14C12"/>
          </w:pPr>
          <w:r w:rsidRPr="004077FE">
            <w:t>Item #</w:t>
          </w:r>
        </w:p>
      </w:docPartBody>
    </w:docPart>
    <w:docPart>
      <w:docPartPr>
        <w:name w:val="1E8F90E6211147138B20514429514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DA269-868B-488E-82EA-0C9C10E90764}"/>
      </w:docPartPr>
      <w:docPartBody>
        <w:p w:rsidR="00000000" w:rsidRDefault="00000000">
          <w:pPr>
            <w:pStyle w:val="1E8F90E6211147138B20514429514A59"/>
          </w:pPr>
          <w:r w:rsidRPr="00B13F15">
            <w:t>Item name/description</w:t>
          </w:r>
        </w:p>
      </w:docPartBody>
    </w:docPart>
    <w:docPart>
      <w:docPartPr>
        <w:name w:val="08CEF22058264E0D9DB18ACBA9A8B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C23A3-E0BA-408D-80FF-50928DEE98B1}"/>
      </w:docPartPr>
      <w:docPartBody>
        <w:p w:rsidR="00000000" w:rsidRDefault="00000000">
          <w:pPr>
            <w:pStyle w:val="08CEF22058264E0D9DB18ACBA9A8B1A0"/>
          </w:pPr>
          <w:r w:rsidRPr="00257184">
            <w:t>Item #1</w:t>
          </w:r>
        </w:p>
      </w:docPartBody>
    </w:docPart>
    <w:docPart>
      <w:docPartPr>
        <w:name w:val="C24A636473804009A064AFDD05E99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4A542-A8BF-42DD-8DFC-1F612DBC403D}"/>
      </w:docPartPr>
      <w:docPartBody>
        <w:p w:rsidR="00000000" w:rsidRDefault="00000000">
          <w:pPr>
            <w:pStyle w:val="C24A636473804009A064AFDD05E99908"/>
          </w:pPr>
          <w:r w:rsidRPr="00257184">
            <w:t>Item #2</w:t>
          </w:r>
        </w:p>
      </w:docPartBody>
    </w:docPart>
    <w:docPart>
      <w:docPartPr>
        <w:name w:val="8EF13535319E46E3A1C1AF770ED32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046B-D733-4A37-B23A-0E0191AB2F1F}"/>
      </w:docPartPr>
      <w:docPartBody>
        <w:p w:rsidR="00000000" w:rsidRDefault="00000000">
          <w:pPr>
            <w:pStyle w:val="8EF13535319E46E3A1C1AF770ED327BA"/>
          </w:pPr>
          <w:r w:rsidRPr="00257184">
            <w:t>Item #3</w:t>
          </w:r>
        </w:p>
      </w:docPartBody>
    </w:docPart>
    <w:docPart>
      <w:docPartPr>
        <w:name w:val="57398675E60F4A4495FAF1D88B0A4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ABFF7-0D49-490E-A161-360A2D144304}"/>
      </w:docPartPr>
      <w:docPartBody>
        <w:p w:rsidR="00000000" w:rsidRDefault="00000000">
          <w:pPr>
            <w:pStyle w:val="57398675E60F4A4495FAF1D88B0A401E"/>
          </w:pPr>
          <w:r w:rsidRPr="00257184">
            <w:t>Item #4</w:t>
          </w:r>
        </w:p>
      </w:docPartBody>
    </w:docPart>
    <w:docPart>
      <w:docPartPr>
        <w:name w:val="9389C283044B4D79A6BD6514D3A29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E0B0E-0566-435E-B3B7-8C91719581D0}"/>
      </w:docPartPr>
      <w:docPartBody>
        <w:p w:rsidR="00000000" w:rsidRDefault="00000000">
          <w:pPr>
            <w:pStyle w:val="9389C283044B4D79A6BD6514D3A29882"/>
          </w:pPr>
          <w:r w:rsidRPr="00257184">
            <w:t>Item #5</w:t>
          </w:r>
        </w:p>
      </w:docPartBody>
    </w:docPart>
    <w:docPart>
      <w:docPartPr>
        <w:name w:val="CBBA9611B7444B588AC7B53D13638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7EF50-3DC3-4E0C-9916-E4498280692F}"/>
      </w:docPartPr>
      <w:docPartBody>
        <w:p w:rsidR="00000000" w:rsidRDefault="00000000">
          <w:pPr>
            <w:pStyle w:val="CBBA9611B7444B588AC7B53D1363882A"/>
          </w:pPr>
          <w:r w:rsidRPr="00257184">
            <w:t>Item #6</w:t>
          </w:r>
        </w:p>
      </w:docPartBody>
    </w:docPart>
    <w:docPart>
      <w:docPartPr>
        <w:name w:val="5AE731FDF43B4A97A92F5E38E6432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3A66B-856D-4AAD-8691-E4FA29352382}"/>
      </w:docPartPr>
      <w:docPartBody>
        <w:p w:rsidR="00000000" w:rsidRDefault="00000000">
          <w:pPr>
            <w:pStyle w:val="5AE731FDF43B4A97A92F5E38E64328EB"/>
          </w:pPr>
          <w:r w:rsidRPr="00257184">
            <w:t>Item #7</w:t>
          </w:r>
          <w:r>
            <w:t xml:space="preserve"> </w:t>
          </w:r>
        </w:p>
      </w:docPartBody>
    </w:docPart>
    <w:docPart>
      <w:docPartPr>
        <w:name w:val="60DCB9E84BEF458091C289BB797EA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A5C60-1811-4FD9-843B-32166D4C35D9}"/>
      </w:docPartPr>
      <w:docPartBody>
        <w:p w:rsidR="00000000" w:rsidRDefault="00000000">
          <w:pPr>
            <w:pStyle w:val="60DCB9E84BEF458091C289BB797EA117"/>
          </w:pPr>
          <w:r w:rsidRPr="00257184">
            <w:t>Item #8</w:t>
          </w:r>
        </w:p>
      </w:docPartBody>
    </w:docPart>
    <w:docPart>
      <w:docPartPr>
        <w:name w:val="2E228B50C439428696631CFDD154C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5E333-0353-4D57-B211-25CFC7D3E513}"/>
      </w:docPartPr>
      <w:docPartBody>
        <w:p w:rsidR="00000000" w:rsidRDefault="00000000">
          <w:pPr>
            <w:pStyle w:val="2E228B50C439428696631CFDD154CAB5"/>
          </w:pPr>
          <w:r w:rsidRPr="00257184">
            <w:t>Item #9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58A"/>
    <w:rsid w:val="0010758A"/>
    <w:rsid w:val="00F0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D742DD85004559B7D3DCAD7D4973E1">
    <w:name w:val="99D742DD85004559B7D3DCAD7D4973E1"/>
  </w:style>
  <w:style w:type="paragraph" w:customStyle="1" w:styleId="03759772E30A4A788BDC922A34BBC6C7">
    <w:name w:val="03759772E30A4A788BDC922A34BBC6C7"/>
  </w:style>
  <w:style w:type="paragraph" w:customStyle="1" w:styleId="A3CA6C4661C347CA8421C98265B14C12">
    <w:name w:val="A3CA6C4661C347CA8421C98265B14C12"/>
  </w:style>
  <w:style w:type="paragraph" w:customStyle="1" w:styleId="1E8F90E6211147138B20514429514A59">
    <w:name w:val="1E8F90E6211147138B20514429514A59"/>
  </w:style>
  <w:style w:type="paragraph" w:customStyle="1" w:styleId="49002F7AF9414FCB82731AAF5F73025C">
    <w:name w:val="49002F7AF9414FCB82731AAF5F73025C"/>
  </w:style>
  <w:style w:type="paragraph" w:customStyle="1" w:styleId="08CEF22058264E0D9DB18ACBA9A8B1A0">
    <w:name w:val="08CEF22058264E0D9DB18ACBA9A8B1A0"/>
  </w:style>
  <w:style w:type="paragraph" w:customStyle="1" w:styleId="09E735CB281548699FAE7F30CDB49971">
    <w:name w:val="09E735CB281548699FAE7F30CDB49971"/>
  </w:style>
  <w:style w:type="paragraph" w:customStyle="1" w:styleId="C523A0EAECDE4448B56C52DFC9C3A18C">
    <w:name w:val="C523A0EAECDE4448B56C52DFC9C3A18C"/>
  </w:style>
  <w:style w:type="paragraph" w:customStyle="1" w:styleId="C24A636473804009A064AFDD05E99908">
    <w:name w:val="C24A636473804009A064AFDD05E99908"/>
  </w:style>
  <w:style w:type="paragraph" w:customStyle="1" w:styleId="6196E8FF0B564EDB895190DE8CBB0DC5">
    <w:name w:val="6196E8FF0B564EDB895190DE8CBB0DC5"/>
  </w:style>
  <w:style w:type="paragraph" w:customStyle="1" w:styleId="4996C097ED1D40E1B14065D592E869FF">
    <w:name w:val="4996C097ED1D40E1B14065D592E869FF"/>
  </w:style>
  <w:style w:type="paragraph" w:customStyle="1" w:styleId="8EF13535319E46E3A1C1AF770ED327BA">
    <w:name w:val="8EF13535319E46E3A1C1AF770ED327BA"/>
  </w:style>
  <w:style w:type="paragraph" w:customStyle="1" w:styleId="A8D51A7CBFE04C0FB32F6419C6B3843E">
    <w:name w:val="A8D51A7CBFE04C0FB32F6419C6B3843E"/>
  </w:style>
  <w:style w:type="paragraph" w:customStyle="1" w:styleId="35D1C8EE62FE46F1B29E6FCD2AB99474">
    <w:name w:val="35D1C8EE62FE46F1B29E6FCD2AB99474"/>
  </w:style>
  <w:style w:type="paragraph" w:customStyle="1" w:styleId="57398675E60F4A4495FAF1D88B0A401E">
    <w:name w:val="57398675E60F4A4495FAF1D88B0A401E"/>
  </w:style>
  <w:style w:type="paragraph" w:customStyle="1" w:styleId="9389C283044B4D79A6BD6514D3A29882">
    <w:name w:val="9389C283044B4D79A6BD6514D3A29882"/>
  </w:style>
  <w:style w:type="paragraph" w:customStyle="1" w:styleId="CBBA9611B7444B588AC7B53D1363882A">
    <w:name w:val="CBBA9611B7444B588AC7B53D1363882A"/>
  </w:style>
  <w:style w:type="paragraph" w:customStyle="1" w:styleId="5AE731FDF43B4A97A92F5E38E64328EB">
    <w:name w:val="5AE731FDF43B4A97A92F5E38E64328EB"/>
  </w:style>
  <w:style w:type="paragraph" w:customStyle="1" w:styleId="60DCB9E84BEF458091C289BB797EA117">
    <w:name w:val="60DCB9E84BEF458091C289BB797EA117"/>
  </w:style>
  <w:style w:type="paragraph" w:customStyle="1" w:styleId="2E228B50C439428696631CFDD154CAB5">
    <w:name w:val="2E228B50C439428696631CFDD154CAB5"/>
  </w:style>
  <w:style w:type="paragraph" w:customStyle="1" w:styleId="41319A71D4EB46268627EB17661D7EF5">
    <w:name w:val="41319A71D4EB46268627EB17661D7E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3923C-235C-4C7C-BBEE-3235BF3109F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162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Lis B</cp:lastModifiedBy>
  <cp:revision>6</cp:revision>
  <dcterms:created xsi:type="dcterms:W3CDTF">2025-06-04T14:44:00Z</dcterms:created>
  <dcterms:modified xsi:type="dcterms:W3CDTF">2025-06-04T17:27:00Z</dcterms:modified>
</cp:coreProperties>
</file>